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EC" w:rsidRDefault="002222EC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EC" w:rsidRDefault="002222EC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EC" w:rsidRDefault="002222E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0CB" w:rsidRDefault="005060CB">
      <w:pPr>
        <w:spacing w:line="240" w:lineRule="auto"/>
        <w:ind w:firstLine="480"/>
      </w:pPr>
      <w:r>
        <w:separator/>
      </w:r>
    </w:p>
  </w:footnote>
  <w:footnote w:type="continuationSeparator" w:id="0">
    <w:p w:rsidR="005060CB" w:rsidRDefault="005060CB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6E"/>
    <w:rsid w:val="F7C914C2"/>
    <w:rsid w:val="0000376F"/>
    <w:rsid w:val="0012353A"/>
    <w:rsid w:val="00196B34"/>
    <w:rsid w:val="002222EC"/>
    <w:rsid w:val="00246487"/>
    <w:rsid w:val="00317E70"/>
    <w:rsid w:val="00355A6E"/>
    <w:rsid w:val="003E13A2"/>
    <w:rsid w:val="00446F84"/>
    <w:rsid w:val="004E2786"/>
    <w:rsid w:val="00503BBE"/>
    <w:rsid w:val="005060CB"/>
    <w:rsid w:val="0060412B"/>
    <w:rsid w:val="006D4AC7"/>
    <w:rsid w:val="00770AFA"/>
    <w:rsid w:val="007E1EE8"/>
    <w:rsid w:val="00892926"/>
    <w:rsid w:val="009A690A"/>
    <w:rsid w:val="009F0A11"/>
    <w:rsid w:val="00A37ACF"/>
    <w:rsid w:val="00A65FEE"/>
    <w:rsid w:val="00C367EA"/>
    <w:rsid w:val="00D820E2"/>
    <w:rsid w:val="00E01E73"/>
    <w:rsid w:val="00E3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1326;&#26124;1,3-&#19969;&#20108;&#37255;&#30740;&#21457;&#20013;&#35797;&#39033;&#30446;&#20844;&#20247;&#21442;&#19982;&#24847;&#35265;&#3492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华昌1,3-丁二醇研发中试项目公众参与意见表</Template>
  <TotalTime>7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2019-02-18T06:50:00Z</dcterms:created>
  <dcterms:modified xsi:type="dcterms:W3CDTF">2019-02-19T04:57:00Z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2052-1.2.5.490</vt:lpwstr>
  </property>
</Properties>
</file>